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9972B4" w:rsidRPr="003D0A91" w14:paraId="445242E2" w14:textId="77777777" w:rsidTr="00A64203">
        <w:trPr>
          <w:trHeight w:val="75"/>
        </w:trPr>
        <w:tc>
          <w:tcPr>
            <w:tcW w:w="9810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3844D954" w14:textId="1F8290B4" w:rsidR="00CB02FD" w:rsidRPr="00CB02FD" w:rsidRDefault="005317CD" w:rsidP="00195D36">
            <w:pPr>
              <w:pStyle w:val="berschrift1"/>
              <w:rPr>
                <w:rFonts w:ascii="Arial" w:hAnsi="Arial" w:cs="Arial"/>
                <w:sz w:val="28"/>
                <w:szCs w:val="28"/>
                <w:lang w:val="fr-CH"/>
              </w:rPr>
            </w:pPr>
            <w:r w:rsidRPr="005317CD">
              <w:rPr>
                <w:rFonts w:ascii="Arial" w:hAnsi="Arial" w:cs="Arial"/>
                <w:sz w:val="28"/>
                <w:szCs w:val="28"/>
                <w:lang w:val="fr-CH"/>
              </w:rPr>
              <w:t>Candidature pour le</w:t>
            </w:r>
            <w:r w:rsidR="00A64203" w:rsidRPr="005317CD">
              <w:rPr>
                <w:rFonts w:ascii="Arial" w:hAnsi="Arial" w:cs="Arial"/>
                <w:sz w:val="28"/>
                <w:szCs w:val="28"/>
                <w:lang w:val="fr-CH"/>
              </w:rPr>
              <w:t xml:space="preserve"> </w:t>
            </w:r>
            <w:r w:rsidRPr="005317CD">
              <w:rPr>
                <w:rFonts w:ascii="Arial" w:hAnsi="Arial" w:cs="Arial"/>
                <w:sz w:val="28"/>
                <w:szCs w:val="28"/>
                <w:lang w:val="fr-CH"/>
              </w:rPr>
              <w:t>PRIX ASSPA</w:t>
            </w:r>
            <w:r w:rsidR="00A64203" w:rsidRPr="005317CD">
              <w:rPr>
                <w:rFonts w:ascii="Arial" w:hAnsi="Arial" w:cs="Arial"/>
                <w:sz w:val="28"/>
                <w:szCs w:val="28"/>
                <w:lang w:val="fr-CH"/>
              </w:rPr>
              <w:t xml:space="preserve"> </w:t>
            </w:r>
            <w:r w:rsidR="00A64203" w:rsidRPr="000950B9">
              <w:rPr>
                <w:rFonts w:ascii="Arial" w:hAnsi="Arial" w:cs="Arial"/>
                <w:sz w:val="28"/>
                <w:szCs w:val="28"/>
                <w:lang w:val="fr-CH"/>
              </w:rPr>
              <w:t>20</w:t>
            </w:r>
            <w:r w:rsidR="00725F1F">
              <w:rPr>
                <w:rFonts w:ascii="Arial" w:hAnsi="Arial" w:cs="Arial"/>
                <w:sz w:val="28"/>
                <w:szCs w:val="28"/>
                <w:lang w:val="fr-CH"/>
              </w:rPr>
              <w:t>2</w:t>
            </w:r>
            <w:r w:rsidR="003D0A91">
              <w:rPr>
                <w:rFonts w:ascii="Arial" w:hAnsi="Arial" w:cs="Arial"/>
                <w:sz w:val="28"/>
                <w:szCs w:val="28"/>
                <w:lang w:val="fr-CH"/>
              </w:rPr>
              <w:t>6</w:t>
            </w:r>
          </w:p>
        </w:tc>
      </w:tr>
    </w:tbl>
    <w:p w14:paraId="22DCAA00" w14:textId="77777777" w:rsidR="00A64203" w:rsidRDefault="00A64203">
      <w:pPr>
        <w:rPr>
          <w:lang w:val="fr-CH"/>
        </w:rPr>
      </w:pPr>
    </w:p>
    <w:p w14:paraId="067289EF" w14:textId="77777777" w:rsidR="00CB02FD" w:rsidRDefault="00CB02FD">
      <w:pPr>
        <w:rPr>
          <w:lang w:val="fr-CH"/>
        </w:rPr>
      </w:pPr>
      <w:r>
        <w:rPr>
          <w:lang w:val="fr-CH"/>
        </w:rPr>
        <w:t>Ce document fait partie intégrante de la soumission pour le prix ASSPA.</w:t>
      </w:r>
    </w:p>
    <w:p w14:paraId="732257AF" w14:textId="77777777" w:rsidR="00CB02FD" w:rsidRPr="005317CD" w:rsidRDefault="00CB02FD">
      <w:pPr>
        <w:rPr>
          <w:lang w:val="fr-CH"/>
        </w:rPr>
      </w:pPr>
    </w:p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910"/>
        <w:gridCol w:w="4900"/>
      </w:tblGrid>
      <w:tr w:rsidR="009972B4" w:rsidRPr="00C61AB4" w14:paraId="5ED5B8C6" w14:textId="77777777" w:rsidTr="00C61AB4"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078AC7D1" w14:textId="77777777" w:rsidR="009972B4" w:rsidRPr="00DC6FAE" w:rsidRDefault="005317CD" w:rsidP="009601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72B4" w:rsidRPr="00DC6FAE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72205E7C" w14:textId="77777777" w:rsidR="009972B4" w:rsidRPr="00DC6FAE" w:rsidRDefault="005317CD" w:rsidP="00EB30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prénom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72B4" w:rsidRPr="00DC6FAE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="009972B4" w:rsidRPr="00DC6F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05B6C" w:rsidRPr="00DC6FAE" w14:paraId="701A60F0" w14:textId="77777777" w:rsidTr="00C61AB4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481E7C57" w14:textId="77777777" w:rsidR="00505B6C" w:rsidRPr="00DC6FAE" w:rsidRDefault="00505B6C" w:rsidP="00E477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5494EB79" w14:textId="77777777" w:rsidR="00505B6C" w:rsidRPr="00DC6FAE" w:rsidRDefault="00505B6C" w:rsidP="00E477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B4" w:rsidRPr="00DC6FAE" w14:paraId="12361237" w14:textId="77777777" w:rsidTr="00C61AB4"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3F05CB2D" w14:textId="77777777" w:rsidR="009972B4" w:rsidRPr="00DC6FAE" w:rsidRDefault="005317CD" w:rsidP="00DB23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institution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3103">
              <w:rPr>
                <w:rFonts w:ascii="Arial" w:hAnsi="Arial" w:cs="Arial"/>
                <w:sz w:val="20"/>
                <w:szCs w:val="20"/>
              </w:rPr>
              <w:t>(EPF / UNI / HES</w:t>
            </w:r>
            <w:proofErr w:type="gramStart"/>
            <w:r w:rsidR="002A3103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4F4FC0" w:rsidRPr="00DC6FAE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5C505E14" w14:textId="2565AB68" w:rsidR="009972B4" w:rsidRPr="00DC6FAE" w:rsidRDefault="003C4563" w:rsidP="00EB3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C4563">
              <w:rPr>
                <w:rFonts w:ascii="Arial" w:hAnsi="Arial" w:cs="Arial"/>
                <w:sz w:val="20"/>
                <w:szCs w:val="20"/>
              </w:rPr>
              <w:t xml:space="preserve">dresse </w:t>
            </w:r>
            <w:proofErr w:type="spellStart"/>
            <w:r w:rsidRPr="003C4563">
              <w:rPr>
                <w:rFonts w:ascii="Arial" w:hAnsi="Arial" w:cs="Arial"/>
                <w:sz w:val="20"/>
                <w:szCs w:val="20"/>
              </w:rPr>
              <w:t>privée</w:t>
            </w:r>
            <w:proofErr w:type="spellEnd"/>
            <w:r w:rsidR="00B62768">
              <w:rPr>
                <w:rFonts w:ascii="Arial" w:hAnsi="Arial" w:cs="Arial"/>
                <w:sz w:val="20"/>
                <w:szCs w:val="20"/>
              </w:rPr>
              <w:t xml:space="preserve">, PLZ </w:t>
            </w:r>
            <w:proofErr w:type="spellStart"/>
            <w:r w:rsidR="00B62768">
              <w:rPr>
                <w:rFonts w:ascii="Arial" w:hAnsi="Arial" w:cs="Arial"/>
                <w:sz w:val="20"/>
                <w:szCs w:val="20"/>
              </w:rPr>
              <w:t>lieu</w:t>
            </w:r>
            <w:proofErr w:type="spellEnd"/>
            <w:r w:rsidR="005317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5B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05B6C" w:rsidRPr="00DC6FAE" w14:paraId="30CD32D6" w14:textId="77777777" w:rsidTr="00C61AB4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3F657F81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33D94231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FC0" w:rsidRPr="00DC6FAE" w14:paraId="79114944" w14:textId="77777777" w:rsidTr="00C61AB4"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4B23F7D6" w14:textId="77777777" w:rsidR="00082368" w:rsidRPr="00DC6FAE" w:rsidRDefault="005317CD" w:rsidP="00EB305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email </w:t>
            </w:r>
            <w:r w:rsidR="00960129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3DE79A25" w14:textId="77777777" w:rsidR="004F4FC0" w:rsidRPr="00DC6FAE" w:rsidRDefault="005317CD" w:rsidP="00EB30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téléphone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FC0" w:rsidRPr="00DC6FAE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</w:tr>
      <w:tr w:rsidR="00505B6C" w:rsidRPr="00DC6FAE" w14:paraId="275079F6" w14:textId="77777777" w:rsidTr="00C61AB4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2734AF04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2B2AE2ED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4A8" w:rsidRPr="00DC6FAE" w14:paraId="6C4F88C3" w14:textId="77777777" w:rsidTr="00C61AB4">
        <w:trPr>
          <w:trHeight w:val="351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5563A05E" w14:textId="77777777" w:rsidR="00D034A8" w:rsidRPr="00DC6FAE" w:rsidRDefault="00085CAA" w:rsidP="004B11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encadré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par</w:t>
            </w:r>
            <w:r w:rsidR="005317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34A8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6A0C135B" w14:textId="77777777" w:rsidR="00D034A8" w:rsidRPr="00DC6FAE" w:rsidRDefault="005317CD" w:rsidP="004B11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remarques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34A8" w:rsidRPr="00DC6FAE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</w:tr>
      <w:tr w:rsidR="00D034A8" w:rsidRPr="00DC6FAE" w14:paraId="6F07C298" w14:textId="77777777" w:rsidTr="00C61AB4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423E8099" w14:textId="77777777" w:rsidR="00D034A8" w:rsidRPr="00DC6FAE" w:rsidRDefault="00D034A8" w:rsidP="004B1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72D84CD0" w14:textId="77777777" w:rsidR="00D034A8" w:rsidRPr="00DC6FAE" w:rsidRDefault="00D034A8" w:rsidP="004B1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C124F3" w14:textId="77777777" w:rsidR="00D034A8" w:rsidRDefault="00D034A8"/>
    <w:p w14:paraId="67B34F1F" w14:textId="77777777" w:rsidR="00E1413F" w:rsidRDefault="00E1413F"/>
    <w:tbl>
      <w:tblPr>
        <w:tblW w:w="98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5829E6" w:rsidRPr="00DC6FAE" w14:paraId="4D133F8C" w14:textId="77777777" w:rsidTr="00D034A8"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EF5816" w14:textId="77777777" w:rsidR="005829E6" w:rsidRPr="00DC6FAE" w:rsidRDefault="005829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FC0" w:rsidRPr="002E2D42" w14:paraId="398E5CE9" w14:textId="77777777" w:rsidTr="00C61AB4"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7679CBDA" w14:textId="77777777" w:rsidR="004F4FC0" w:rsidRPr="002E2D42" w:rsidRDefault="002E2D42" w:rsidP="00E477B7">
            <w:pPr>
              <w:tabs>
                <w:tab w:val="left" w:pos="1656"/>
                <w:tab w:val="left" w:pos="3969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gramStart"/>
            <w:r w:rsidRPr="002E2D42">
              <w:rPr>
                <w:rFonts w:ascii="Arial" w:hAnsi="Arial" w:cs="Arial"/>
                <w:sz w:val="20"/>
                <w:szCs w:val="20"/>
                <w:lang w:val="fr-CH"/>
              </w:rPr>
              <w:t>dipl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ôme</w:t>
            </w:r>
            <w:proofErr w:type="gramEnd"/>
            <w:r w:rsidR="00E477B7" w:rsidRPr="002E2D42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="00082368" w:rsidRPr="002E2D42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2F35CF" w:rsidRPr="00C61AB4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="00082368" w:rsidRPr="00C61AB4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  <w:lang w:val="fr-CH"/>
              </w:rPr>
              <w:instrText xml:space="preserve"> FORMCHECKBOX </w:instrText>
            </w:r>
            <w:r w:rsidR="002F35CF" w:rsidRPr="00C61AB4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</w:r>
            <w:r w:rsidR="002F35CF" w:rsidRPr="00C61AB4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fldChar w:fldCharType="separate"/>
            </w:r>
            <w:r w:rsidR="002F35CF" w:rsidRPr="00C61AB4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fldChar w:fldCharType="end"/>
            </w:r>
            <w:bookmarkEnd w:id="0"/>
            <w:r w:rsidR="004D4A67" w:rsidRPr="00C61AB4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  <w:lang w:val="fr-CH"/>
              </w:rPr>
              <w:t xml:space="preserve"> </w:t>
            </w:r>
            <w:proofErr w:type="spellStart"/>
            <w:r w:rsidR="00446210" w:rsidRPr="002E2D42">
              <w:rPr>
                <w:rFonts w:ascii="Arial" w:hAnsi="Arial" w:cs="Arial"/>
                <w:sz w:val="20"/>
                <w:szCs w:val="20"/>
                <w:lang w:val="fr-CH"/>
              </w:rPr>
              <w:t>Bachelor</w:t>
            </w:r>
            <w:proofErr w:type="spellEnd"/>
            <w:r w:rsidR="00082368" w:rsidRPr="002E2D42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="002F35CF" w:rsidRPr="00DC6F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082368" w:rsidRPr="002E2D42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2F35CF" w:rsidRPr="00DC6FAE">
              <w:rPr>
                <w:rFonts w:ascii="Arial" w:hAnsi="Arial" w:cs="Arial"/>
                <w:sz w:val="20"/>
                <w:szCs w:val="20"/>
              </w:rPr>
            </w:r>
            <w:r w:rsidR="002F35CF" w:rsidRPr="00DC6F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35CF" w:rsidRPr="00DC6F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4D4A67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446210" w:rsidRPr="002E2D42">
              <w:rPr>
                <w:rFonts w:ascii="Arial" w:hAnsi="Arial" w:cs="Arial"/>
                <w:sz w:val="20"/>
                <w:szCs w:val="20"/>
                <w:lang w:val="fr-CH"/>
              </w:rPr>
              <w:t>Master</w:t>
            </w:r>
          </w:p>
        </w:tc>
      </w:tr>
    </w:tbl>
    <w:p w14:paraId="258F3415" w14:textId="77777777" w:rsidR="004F4FC0" w:rsidRPr="002E2D42" w:rsidRDefault="004F4FC0">
      <w:pPr>
        <w:rPr>
          <w:rFonts w:ascii="Arial" w:hAnsi="Arial" w:cs="Arial"/>
          <w:sz w:val="20"/>
          <w:szCs w:val="20"/>
          <w:lang w:val="fr-CH"/>
        </w:rPr>
      </w:pPr>
    </w:p>
    <w:p w14:paraId="01CDD084" w14:textId="77777777" w:rsidR="00A64203" w:rsidRPr="002E2D42" w:rsidRDefault="00A64203">
      <w:pPr>
        <w:rPr>
          <w:rFonts w:ascii="Arial" w:hAnsi="Arial" w:cs="Arial"/>
          <w:sz w:val="20"/>
          <w:szCs w:val="20"/>
          <w:lang w:val="fr-CH"/>
        </w:rPr>
      </w:pPr>
    </w:p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9972B4" w:rsidRPr="00195D36" w14:paraId="545D17C2" w14:textId="77777777" w:rsidTr="00E641D1">
        <w:trPr>
          <w:trHeight w:val="579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4FC504FC" w14:textId="77777777" w:rsidR="009972B4" w:rsidRPr="0011145B" w:rsidRDefault="00EE7229" w:rsidP="0011145B">
            <w:pPr>
              <w:rPr>
                <w:rFonts w:ascii="Arial" w:hAnsi="Arial" w:cs="Arial"/>
                <w:caps/>
                <w:sz w:val="20"/>
                <w:szCs w:val="20"/>
                <w:lang w:val="fr-CH"/>
              </w:rPr>
            </w:pPr>
            <w:r w:rsidRPr="0011145B">
              <w:rPr>
                <w:rFonts w:ascii="Arial" w:hAnsi="Arial" w:cs="Arial"/>
                <w:sz w:val="20"/>
                <w:szCs w:val="20"/>
                <w:lang w:val="fr-CH"/>
              </w:rPr>
              <w:t>Décrivez la situation initiale du projet</w:t>
            </w:r>
            <w:r w:rsidR="00CB02FD">
              <w:rPr>
                <w:rFonts w:ascii="Arial" w:hAnsi="Arial" w:cs="Arial"/>
                <w:sz w:val="20"/>
                <w:szCs w:val="20"/>
                <w:lang w:val="fr-CH"/>
              </w:rPr>
              <w:t xml:space="preserve"> de manière détaillée</w:t>
            </w:r>
            <w:r w:rsidRPr="0011145B">
              <w:rPr>
                <w:rFonts w:ascii="Arial" w:hAnsi="Arial" w:cs="Arial"/>
                <w:sz w:val="20"/>
                <w:szCs w:val="20"/>
                <w:lang w:val="fr-CH"/>
              </w:rPr>
              <w:t xml:space="preserve">. Quelles parties </w:t>
            </w:r>
            <w:proofErr w:type="gramStart"/>
            <w:r w:rsidRPr="0011145B">
              <w:rPr>
                <w:rFonts w:ascii="Arial" w:hAnsi="Arial" w:cs="Arial"/>
                <w:sz w:val="20"/>
                <w:szCs w:val="20"/>
                <w:lang w:val="fr-CH"/>
              </w:rPr>
              <w:t>du projets</w:t>
            </w:r>
            <w:proofErr w:type="gramEnd"/>
            <w:r w:rsidRPr="0011145B">
              <w:rPr>
                <w:rFonts w:ascii="Arial" w:hAnsi="Arial" w:cs="Arial"/>
                <w:sz w:val="20"/>
                <w:szCs w:val="20"/>
                <w:lang w:val="fr-CH"/>
              </w:rPr>
              <w:t xml:space="preserve"> existaient déjà au début resp. </w:t>
            </w:r>
            <w:proofErr w:type="gramStart"/>
            <w:r w:rsidRPr="0011145B">
              <w:rPr>
                <w:rFonts w:ascii="Arial" w:hAnsi="Arial" w:cs="Arial"/>
                <w:sz w:val="20"/>
                <w:szCs w:val="20"/>
                <w:lang w:val="fr-CH"/>
              </w:rPr>
              <w:t>quelles</w:t>
            </w:r>
            <w:proofErr w:type="gramEnd"/>
            <w:r w:rsidRPr="0011145B">
              <w:rPr>
                <w:rFonts w:ascii="Arial" w:hAnsi="Arial" w:cs="Arial"/>
                <w:sz w:val="20"/>
                <w:szCs w:val="20"/>
                <w:lang w:val="fr-CH"/>
              </w:rPr>
              <w:t xml:space="preserve"> parties étaient réalisées par des tiers.</w:t>
            </w:r>
          </w:p>
        </w:tc>
      </w:tr>
      <w:tr w:rsidR="00E641D1" w:rsidRPr="00195D36" w14:paraId="516DEB9B" w14:textId="77777777" w:rsidTr="00E641D1">
        <w:trPr>
          <w:trHeight w:val="5804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126540A6" w14:textId="77777777" w:rsidR="00E641D1" w:rsidRPr="0011145B" w:rsidRDefault="00E641D1" w:rsidP="0011145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00F48835" w14:textId="77777777" w:rsidR="00EE7229" w:rsidRDefault="00EE7229">
      <w:pPr>
        <w:rPr>
          <w:lang w:val="fr-CH"/>
        </w:rPr>
      </w:pPr>
    </w:p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EE7229" w:rsidRPr="003D0A91" w14:paraId="416A3EFD" w14:textId="77777777" w:rsidTr="00E35FFD">
        <w:trPr>
          <w:trHeight w:val="7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401A0623" w14:textId="77777777" w:rsidR="00EE7229" w:rsidRPr="0011145B" w:rsidRDefault="009D3E9E" w:rsidP="0011145B">
            <w:pPr>
              <w:rPr>
                <w:rFonts w:ascii="Arial" w:hAnsi="Arial" w:cs="Arial"/>
                <w:caps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Détaillez précisément </w:t>
            </w:r>
            <w:r w:rsidR="00EE7229" w:rsidRPr="0011145B">
              <w:rPr>
                <w:rFonts w:ascii="Arial" w:hAnsi="Arial" w:cs="Arial"/>
                <w:sz w:val="20"/>
                <w:szCs w:val="20"/>
                <w:lang w:val="fr-CH"/>
              </w:rPr>
              <w:t>votre contribution personnelle au projet, et mentionner les résultats que vous estimez particulièrement importants.</w:t>
            </w:r>
          </w:p>
        </w:tc>
      </w:tr>
      <w:tr w:rsidR="00EE7229" w:rsidRPr="003D0A91" w14:paraId="123ECDA0" w14:textId="77777777" w:rsidTr="00E641D1">
        <w:trPr>
          <w:trHeight w:val="11968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FF3FC9" w14:textId="77777777" w:rsidR="00EE7229" w:rsidRPr="00732801" w:rsidRDefault="00EE7229" w:rsidP="00E641D1">
            <w:pPr>
              <w:pStyle w:val="BulletedList"/>
              <w:numPr>
                <w:ilvl w:val="0"/>
                <w:numId w:val="0"/>
              </w:numPr>
              <w:ind w:left="-18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0E63312B" w14:textId="77777777" w:rsidR="009972B4" w:rsidRPr="00732801" w:rsidRDefault="009972B4">
      <w:pPr>
        <w:rPr>
          <w:lang w:val="fr-CH"/>
        </w:rPr>
      </w:pPr>
    </w:p>
    <w:sectPr w:rsidR="009972B4" w:rsidRPr="00732801" w:rsidSect="00F709E7">
      <w:headerReference w:type="default" r:id="rId8"/>
      <w:footerReference w:type="default" r:id="rId9"/>
      <w:pgSz w:w="11907" w:h="16839"/>
      <w:pgMar w:top="2835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A362" w14:textId="77777777" w:rsidR="0041406C" w:rsidRDefault="0041406C" w:rsidP="004F4FC0">
      <w:pPr>
        <w:spacing w:before="0" w:after="0"/>
      </w:pPr>
      <w:r>
        <w:separator/>
      </w:r>
    </w:p>
  </w:endnote>
  <w:endnote w:type="continuationSeparator" w:id="0">
    <w:p w14:paraId="6FA0FC10" w14:textId="77777777" w:rsidR="0041406C" w:rsidRDefault="0041406C" w:rsidP="004F4F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9E49" w14:textId="77777777" w:rsidR="00EE7229" w:rsidRDefault="00EE7229">
    <w:pPr>
      <w:pStyle w:val="Fuzeile"/>
    </w:pPr>
    <w:r>
      <w:t xml:space="preserve"> </w:t>
    </w:r>
    <w:proofErr w:type="spellStart"/>
    <w:r w:rsidR="008A6D3F">
      <w:t>page</w:t>
    </w:r>
    <w:proofErr w:type="spellEnd"/>
    <w:r>
      <w:t xml:space="preserve"> </w:t>
    </w:r>
    <w:r w:rsidR="002F35CF">
      <w:fldChar w:fldCharType="begin"/>
    </w:r>
    <w:r w:rsidR="008567C3">
      <w:instrText xml:space="preserve"> PAGE   \* MERGEFORMAT </w:instrText>
    </w:r>
    <w:r w:rsidR="002F35CF">
      <w:fldChar w:fldCharType="separate"/>
    </w:r>
    <w:r w:rsidR="00195D36">
      <w:rPr>
        <w:noProof/>
      </w:rPr>
      <w:t>2</w:t>
    </w:r>
    <w:r w:rsidR="002F35CF">
      <w:rPr>
        <w:noProof/>
      </w:rPr>
      <w:fldChar w:fldCharType="end"/>
    </w:r>
  </w:p>
  <w:p w14:paraId="7B3D5020" w14:textId="77777777" w:rsidR="00EE7229" w:rsidRDefault="00EE72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0163" w14:textId="77777777" w:rsidR="0041406C" w:rsidRDefault="0041406C" w:rsidP="004F4FC0">
      <w:pPr>
        <w:spacing w:before="0" w:after="0"/>
      </w:pPr>
      <w:r>
        <w:separator/>
      </w:r>
    </w:p>
  </w:footnote>
  <w:footnote w:type="continuationSeparator" w:id="0">
    <w:p w14:paraId="6E3B7932" w14:textId="77777777" w:rsidR="0041406C" w:rsidRDefault="0041406C" w:rsidP="004F4FC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8D2F" w14:textId="77777777" w:rsidR="004F4FC0" w:rsidRPr="004F4FC0" w:rsidRDefault="00F709E7" w:rsidP="004F4FC0">
    <w:pPr>
      <w:pStyle w:val="Kopfzeile"/>
      <w:tabs>
        <w:tab w:val="clear" w:pos="4536"/>
        <w:tab w:val="clear" w:pos="9072"/>
        <w:tab w:val="right" w:pos="9923"/>
      </w:tabs>
      <w:spacing w:before="120"/>
      <w:ind w:left="5954" w:right="-612"/>
      <w:rPr>
        <w:rFonts w:ascii="Arial" w:hAnsi="Arial" w:cs="Arial"/>
        <w:sz w:val="18"/>
      </w:rPr>
    </w:pPr>
    <w:r>
      <w:rPr>
        <w:rFonts w:ascii="Arial" w:hAnsi="Arial" w:cs="Arial"/>
        <w:noProof/>
        <w:lang w:val="de-CH" w:eastAsia="de-CH"/>
      </w:rPr>
      <w:drawing>
        <wp:anchor distT="0" distB="0" distL="114300" distR="114300" simplePos="0" relativeHeight="251661312" behindDoc="0" locked="0" layoutInCell="1" allowOverlap="1" wp14:anchorId="1CA92D35" wp14:editId="21381C3A">
          <wp:simplePos x="0" y="0"/>
          <wp:positionH relativeFrom="column">
            <wp:posOffset>-9525</wp:posOffset>
          </wp:positionH>
          <wp:positionV relativeFrom="paragraph">
            <wp:posOffset>49530</wp:posOffset>
          </wp:positionV>
          <wp:extent cx="1616710" cy="759460"/>
          <wp:effectExtent l="19050" t="0" r="2540" b="0"/>
          <wp:wrapNone/>
          <wp:docPr id="2" name="Bild 2" descr="LOGO-2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2 kle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759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4FC0" w:rsidRPr="004F4FC0">
      <w:rPr>
        <w:rFonts w:ascii="Arial" w:hAnsi="Arial" w:cs="Arial"/>
        <w:sz w:val="18"/>
      </w:rPr>
      <w:t>Schweizerische Gesellschaft für Automatik</w:t>
    </w:r>
    <w:r w:rsidR="004F4FC0" w:rsidRPr="004F4FC0">
      <w:rPr>
        <w:rFonts w:ascii="Arial" w:hAnsi="Arial" w:cs="Arial"/>
        <w:sz w:val="18"/>
      </w:rPr>
      <w:br/>
    </w:r>
    <w:proofErr w:type="spellStart"/>
    <w:r w:rsidR="004F4FC0" w:rsidRPr="004F4FC0">
      <w:rPr>
        <w:rFonts w:ascii="Arial" w:hAnsi="Arial" w:cs="Arial"/>
        <w:sz w:val="18"/>
      </w:rPr>
      <w:t>Association</w:t>
    </w:r>
    <w:proofErr w:type="spellEnd"/>
    <w:r w:rsidR="004F4FC0" w:rsidRPr="004F4FC0">
      <w:rPr>
        <w:rFonts w:ascii="Arial" w:hAnsi="Arial" w:cs="Arial"/>
        <w:sz w:val="18"/>
      </w:rPr>
      <w:t xml:space="preserve"> Suisse </w:t>
    </w:r>
    <w:proofErr w:type="spellStart"/>
    <w:r w:rsidR="004F4FC0" w:rsidRPr="004F4FC0">
      <w:rPr>
        <w:rFonts w:ascii="Arial" w:hAnsi="Arial" w:cs="Arial"/>
        <w:sz w:val="18"/>
      </w:rPr>
      <w:t>pour</w:t>
    </w:r>
    <w:proofErr w:type="spellEnd"/>
    <w:r w:rsidR="004F4FC0" w:rsidRPr="004F4FC0">
      <w:rPr>
        <w:rFonts w:ascii="Arial" w:hAnsi="Arial" w:cs="Arial"/>
        <w:sz w:val="18"/>
      </w:rPr>
      <w:t xml:space="preserve"> </w:t>
    </w:r>
    <w:proofErr w:type="spellStart"/>
    <w:r w:rsidR="004F4FC0" w:rsidRPr="004F4FC0">
      <w:rPr>
        <w:rFonts w:ascii="Arial" w:hAnsi="Arial" w:cs="Arial"/>
        <w:sz w:val="18"/>
      </w:rPr>
      <w:t>l’Automatique</w:t>
    </w:r>
    <w:proofErr w:type="spellEnd"/>
    <w:r w:rsidR="004F4FC0" w:rsidRPr="004F4FC0">
      <w:rPr>
        <w:rFonts w:ascii="Arial" w:hAnsi="Arial" w:cs="Arial"/>
        <w:sz w:val="18"/>
      </w:rPr>
      <w:br/>
      <w:t xml:space="preserve">Swiss Society </w:t>
    </w:r>
    <w:proofErr w:type="spellStart"/>
    <w:r w:rsidR="004F4FC0" w:rsidRPr="004F4FC0">
      <w:rPr>
        <w:rFonts w:ascii="Arial" w:hAnsi="Arial" w:cs="Arial"/>
        <w:sz w:val="18"/>
      </w:rPr>
      <w:t>for</w:t>
    </w:r>
    <w:proofErr w:type="spellEnd"/>
    <w:r w:rsidR="004F4FC0" w:rsidRPr="004F4FC0">
      <w:rPr>
        <w:rFonts w:ascii="Arial" w:hAnsi="Arial" w:cs="Arial"/>
        <w:sz w:val="18"/>
      </w:rPr>
      <w:t xml:space="preserve"> </w:t>
    </w:r>
    <w:proofErr w:type="spellStart"/>
    <w:r w:rsidR="004F4FC0" w:rsidRPr="004F4FC0">
      <w:rPr>
        <w:rFonts w:ascii="Arial" w:hAnsi="Arial" w:cs="Arial"/>
        <w:sz w:val="18"/>
      </w:rPr>
      <w:t>Automatic</w:t>
    </w:r>
    <w:proofErr w:type="spellEnd"/>
    <w:r w:rsidR="004F4FC0" w:rsidRPr="004F4FC0">
      <w:rPr>
        <w:rFonts w:ascii="Arial" w:hAnsi="Arial" w:cs="Arial"/>
        <w:sz w:val="18"/>
      </w:rPr>
      <w:t xml:space="preserve"> Control</w:t>
    </w:r>
  </w:p>
  <w:p w14:paraId="004E0B1C" w14:textId="77777777" w:rsidR="004F4FC0" w:rsidRPr="004F4FC0" w:rsidRDefault="004F4FC0" w:rsidP="004F4FC0">
    <w:pPr>
      <w:pStyle w:val="Kopfzeile"/>
      <w:tabs>
        <w:tab w:val="clear" w:pos="4536"/>
        <w:tab w:val="clear" w:pos="9072"/>
        <w:tab w:val="right" w:pos="9923"/>
      </w:tabs>
      <w:spacing w:before="240"/>
      <w:ind w:left="5954" w:right="-612"/>
      <w:rPr>
        <w:rFonts w:ascii="Arial" w:hAnsi="Arial" w:cs="Arial"/>
        <w:sz w:val="18"/>
      </w:rPr>
    </w:pPr>
    <w:r w:rsidRPr="004F4FC0">
      <w:rPr>
        <w:rFonts w:ascii="Arial" w:hAnsi="Arial" w:cs="Arial"/>
        <w:sz w:val="18"/>
      </w:rPr>
      <w:t>www.sga-asspa.ch</w:t>
    </w:r>
  </w:p>
  <w:p w14:paraId="4D0CEC24" w14:textId="77777777" w:rsidR="004F4FC0" w:rsidRDefault="00195D36" w:rsidP="004F4FC0">
    <w:pPr>
      <w:pStyle w:val="Kopfzeile"/>
      <w:tabs>
        <w:tab w:val="clear" w:pos="9072"/>
        <w:tab w:val="right" w:pos="9923"/>
      </w:tabs>
    </w:pPr>
    <w:r>
      <w:rPr>
        <w:rFonts w:cs="Arial"/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FABF9" wp14:editId="08952D34">
              <wp:simplePos x="0" y="0"/>
              <wp:positionH relativeFrom="column">
                <wp:posOffset>-10795</wp:posOffset>
              </wp:positionH>
              <wp:positionV relativeFrom="paragraph">
                <wp:posOffset>118110</wp:posOffset>
              </wp:positionV>
              <wp:extent cx="6303645" cy="0"/>
              <wp:effectExtent l="17780" t="22860" r="22225" b="1524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364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E5611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9.3pt" to="495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" strokeweight="2.25pt"/>
          </w:pict>
        </mc:Fallback>
      </mc:AlternateContent>
    </w:r>
  </w:p>
  <w:p w14:paraId="03CBF90D" w14:textId="77777777" w:rsidR="004F4FC0" w:rsidRDefault="004F4F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428"/>
        </w:tabs>
        <w:ind w:left="57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215119">
    <w:abstractNumId w:val="0"/>
  </w:num>
  <w:num w:numId="2" w16cid:durableId="4629617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C0"/>
    <w:rsid w:val="0006184E"/>
    <w:rsid w:val="00066FB6"/>
    <w:rsid w:val="00082368"/>
    <w:rsid w:val="00085CAA"/>
    <w:rsid w:val="000950B9"/>
    <w:rsid w:val="00106CE2"/>
    <w:rsid w:val="0011145B"/>
    <w:rsid w:val="001462DE"/>
    <w:rsid w:val="00163096"/>
    <w:rsid w:val="0018734C"/>
    <w:rsid w:val="00195D36"/>
    <w:rsid w:val="001E074B"/>
    <w:rsid w:val="001E3C2D"/>
    <w:rsid w:val="002000AB"/>
    <w:rsid w:val="00201919"/>
    <w:rsid w:val="00215F36"/>
    <w:rsid w:val="002170CE"/>
    <w:rsid w:val="00251F06"/>
    <w:rsid w:val="00274F36"/>
    <w:rsid w:val="002A3103"/>
    <w:rsid w:val="002E2D42"/>
    <w:rsid w:val="002E4C02"/>
    <w:rsid w:val="002F35CF"/>
    <w:rsid w:val="00300EC4"/>
    <w:rsid w:val="00306519"/>
    <w:rsid w:val="00320070"/>
    <w:rsid w:val="00340121"/>
    <w:rsid w:val="00352806"/>
    <w:rsid w:val="00370661"/>
    <w:rsid w:val="003C4563"/>
    <w:rsid w:val="003D0A91"/>
    <w:rsid w:val="003D56B5"/>
    <w:rsid w:val="003F2CBD"/>
    <w:rsid w:val="004031C9"/>
    <w:rsid w:val="0040444D"/>
    <w:rsid w:val="0041406C"/>
    <w:rsid w:val="00421E1B"/>
    <w:rsid w:val="00446210"/>
    <w:rsid w:val="00475BBD"/>
    <w:rsid w:val="00475EBE"/>
    <w:rsid w:val="00483C49"/>
    <w:rsid w:val="004B3F1E"/>
    <w:rsid w:val="004D4A67"/>
    <w:rsid w:val="004E1E4D"/>
    <w:rsid w:val="004F4FC0"/>
    <w:rsid w:val="005023A4"/>
    <w:rsid w:val="00505B6C"/>
    <w:rsid w:val="005317CD"/>
    <w:rsid w:val="00562B08"/>
    <w:rsid w:val="00564F7C"/>
    <w:rsid w:val="005829E6"/>
    <w:rsid w:val="005A0F26"/>
    <w:rsid w:val="005B1E75"/>
    <w:rsid w:val="005B51DB"/>
    <w:rsid w:val="0060349B"/>
    <w:rsid w:val="00631066"/>
    <w:rsid w:val="00635038"/>
    <w:rsid w:val="0064094E"/>
    <w:rsid w:val="006718F5"/>
    <w:rsid w:val="006A24C4"/>
    <w:rsid w:val="00725F1F"/>
    <w:rsid w:val="00732801"/>
    <w:rsid w:val="007C1FA3"/>
    <w:rsid w:val="00854930"/>
    <w:rsid w:val="008567C3"/>
    <w:rsid w:val="0087080D"/>
    <w:rsid w:val="008A3F0A"/>
    <w:rsid w:val="008A6D3F"/>
    <w:rsid w:val="00936DEC"/>
    <w:rsid w:val="00960129"/>
    <w:rsid w:val="009972B4"/>
    <w:rsid w:val="009D3E9E"/>
    <w:rsid w:val="009D6B26"/>
    <w:rsid w:val="009E366A"/>
    <w:rsid w:val="009F16CF"/>
    <w:rsid w:val="00A2782F"/>
    <w:rsid w:val="00A64203"/>
    <w:rsid w:val="00A64647"/>
    <w:rsid w:val="00A77255"/>
    <w:rsid w:val="00AB35EB"/>
    <w:rsid w:val="00AB59E8"/>
    <w:rsid w:val="00AD5362"/>
    <w:rsid w:val="00B62768"/>
    <w:rsid w:val="00BB2262"/>
    <w:rsid w:val="00BC2CF3"/>
    <w:rsid w:val="00BC724D"/>
    <w:rsid w:val="00C043B6"/>
    <w:rsid w:val="00C61AB4"/>
    <w:rsid w:val="00C724D2"/>
    <w:rsid w:val="00C84D39"/>
    <w:rsid w:val="00C94BA6"/>
    <w:rsid w:val="00CB02FD"/>
    <w:rsid w:val="00CD5F18"/>
    <w:rsid w:val="00D01028"/>
    <w:rsid w:val="00D034A8"/>
    <w:rsid w:val="00D44259"/>
    <w:rsid w:val="00D60F2B"/>
    <w:rsid w:val="00D84A0C"/>
    <w:rsid w:val="00DB23B8"/>
    <w:rsid w:val="00DC6FAE"/>
    <w:rsid w:val="00DE5726"/>
    <w:rsid w:val="00DF21DE"/>
    <w:rsid w:val="00E1413F"/>
    <w:rsid w:val="00E477B7"/>
    <w:rsid w:val="00E535CA"/>
    <w:rsid w:val="00E641D1"/>
    <w:rsid w:val="00E80AE5"/>
    <w:rsid w:val="00EB3054"/>
    <w:rsid w:val="00EE7229"/>
    <w:rsid w:val="00F707A0"/>
    <w:rsid w:val="00F709E7"/>
    <w:rsid w:val="00F75E0D"/>
    <w:rsid w:val="00F9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6CB7240C"/>
  <w15:docId w15:val="{F85DA6F7-4A42-479C-B143-922B283E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4F7C"/>
    <w:pPr>
      <w:spacing w:before="40" w:after="40"/>
    </w:pPr>
    <w:rPr>
      <w:rFonts w:ascii="Verdana" w:hAnsi="Verdana" w:cs="Verdana"/>
      <w:sz w:val="16"/>
      <w:szCs w:val="16"/>
      <w:lang w:val="de-DE" w:eastAsia="de-DE"/>
    </w:rPr>
  </w:style>
  <w:style w:type="paragraph" w:styleId="berschrift1">
    <w:name w:val="heading 1"/>
    <w:basedOn w:val="Standard"/>
    <w:next w:val="Standard"/>
    <w:qFormat/>
    <w:rsid w:val="00564F7C"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64F7C"/>
    <w:rPr>
      <w:rFonts w:ascii="Tahoma" w:hAnsi="Tahoma" w:cs="Tahoma"/>
    </w:rPr>
  </w:style>
  <w:style w:type="character" w:customStyle="1" w:styleId="AllcapsChar">
    <w:name w:val="All caps Char"/>
    <w:basedOn w:val="Absatz-Standardschriftart"/>
    <w:link w:val="Allcaps"/>
    <w:locked/>
    <w:rsid w:val="00564F7C"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Standard"/>
    <w:link w:val="AllcapsChar"/>
    <w:rsid w:val="00564F7C"/>
    <w:rPr>
      <w:caps/>
      <w:lang w:bidi="de-DE"/>
    </w:rPr>
  </w:style>
  <w:style w:type="paragraph" w:customStyle="1" w:styleId="BulletedList">
    <w:name w:val="Bulleted List"/>
    <w:basedOn w:val="Standard"/>
    <w:rsid w:val="00564F7C"/>
    <w:pPr>
      <w:numPr>
        <w:numId w:val="2"/>
      </w:numPr>
      <w:tabs>
        <w:tab w:val="clear" w:pos="428"/>
        <w:tab w:val="num" w:pos="288"/>
      </w:tabs>
      <w:spacing w:before="120" w:after="240"/>
      <w:ind w:left="432"/>
    </w:pPr>
    <w:rPr>
      <w:lang w:bidi="de-DE"/>
    </w:rPr>
  </w:style>
  <w:style w:type="character" w:customStyle="1" w:styleId="BoldChar">
    <w:name w:val="Bold Char"/>
    <w:basedOn w:val="Absatz-Standardschriftart"/>
    <w:link w:val="Bold"/>
    <w:locked/>
    <w:rsid w:val="00564F7C"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Standard"/>
    <w:link w:val="BoldChar"/>
    <w:rsid w:val="00564F7C"/>
    <w:rPr>
      <w:b/>
      <w:lang w:bidi="de-DE"/>
    </w:rPr>
  </w:style>
  <w:style w:type="character" w:customStyle="1" w:styleId="ItalicChar">
    <w:name w:val="Italic Char"/>
    <w:basedOn w:val="Absatz-Standardschriftart"/>
    <w:link w:val="Italic"/>
    <w:locked/>
    <w:rsid w:val="00564F7C"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Standard"/>
    <w:link w:val="ItalicChar"/>
    <w:rsid w:val="00564F7C"/>
    <w:rPr>
      <w:i/>
      <w:lang w:bidi="de-DE"/>
    </w:rPr>
  </w:style>
  <w:style w:type="paragraph" w:styleId="Kopfzeile">
    <w:name w:val="header"/>
    <w:basedOn w:val="Standard"/>
    <w:link w:val="KopfzeileZchn"/>
    <w:rsid w:val="004F4FC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F4FC0"/>
    <w:rPr>
      <w:rFonts w:ascii="Verdana" w:hAnsi="Verdana" w:cs="Verdan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rsid w:val="004F4F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4FC0"/>
    <w:rPr>
      <w:rFonts w:ascii="Verdana" w:hAnsi="Verdana" w:cs="Verdan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0823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l\AppData\Roaming\Microsoft\Templates\Employee%20evaluation.dot" TargetMode="External"/></Relationships>
</file>

<file path=word/theme/theme1.xml><?xml version="1.0" encoding="utf-8"?>
<a:theme xmlns:a="http://schemas.openxmlformats.org/drawingml/2006/main" name="Larissa-Design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5617A-E6E9-4B17-A60B-F3D7DFD2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evaluation.dot</Template>
  <TotalTime>0</TotalTime>
  <Pages>3</Pages>
  <Words>90</Words>
  <Characters>551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 Corporation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Christl Vogel</dc:creator>
  <cp:lastModifiedBy>Irène Hefti</cp:lastModifiedBy>
  <cp:revision>2</cp:revision>
  <cp:lastPrinted>2005-07-01T07:49:00Z</cp:lastPrinted>
  <dcterms:created xsi:type="dcterms:W3CDTF">2026-06-30T13:21:00Z</dcterms:created>
  <dcterms:modified xsi:type="dcterms:W3CDTF">2026-06-30T13:21:00Z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TC010427641031</vt:lpwstr>
  </property>
</Properties>
</file>