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C5DC2" w14:textId="77777777" w:rsidR="005D177D" w:rsidRPr="005D177D" w:rsidRDefault="005D17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Wichtig: </w:t>
      </w:r>
      <w:r w:rsidRPr="005D177D">
        <w:rPr>
          <w:rFonts w:ascii="Arial" w:hAnsi="Arial" w:cs="Arial"/>
        </w:rPr>
        <w:t>Dieses Dokument</w:t>
      </w:r>
      <w:r>
        <w:rPr>
          <w:rFonts w:ascii="Arial" w:hAnsi="Arial" w:cs="Arial"/>
        </w:rPr>
        <w:t xml:space="preserve"> ist wichtiger Bestandteil für die Bewerbung des </w:t>
      </w:r>
      <w:proofErr w:type="gramStart"/>
      <w:r>
        <w:rPr>
          <w:rFonts w:ascii="Arial" w:hAnsi="Arial" w:cs="Arial"/>
        </w:rPr>
        <w:t>SGA Förderpreises</w:t>
      </w:r>
      <w:proofErr w:type="gramEnd"/>
      <w:r>
        <w:rPr>
          <w:rFonts w:ascii="Arial" w:hAnsi="Arial" w:cs="Arial"/>
        </w:rPr>
        <w:t>?</w:t>
      </w:r>
    </w:p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810"/>
      </w:tblGrid>
      <w:tr w:rsidR="009972B4" w:rsidRPr="00DC6FAE" w14:paraId="285A9827" w14:textId="77777777" w:rsidTr="00A64203">
        <w:trPr>
          <w:trHeight w:val="75"/>
        </w:trPr>
        <w:tc>
          <w:tcPr>
            <w:tcW w:w="9810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31B5D935" w14:textId="17E1F87C" w:rsidR="009972B4" w:rsidRPr="00C043B6" w:rsidRDefault="00A64203" w:rsidP="00A92524">
            <w:pPr>
              <w:pStyle w:val="berschrift1"/>
              <w:rPr>
                <w:rFonts w:ascii="Arial" w:hAnsi="Arial" w:cs="Arial"/>
                <w:sz w:val="28"/>
                <w:szCs w:val="28"/>
              </w:rPr>
            </w:pPr>
            <w:r w:rsidRPr="00C043B6">
              <w:rPr>
                <w:rFonts w:ascii="Arial" w:hAnsi="Arial" w:cs="Arial"/>
                <w:sz w:val="28"/>
                <w:szCs w:val="28"/>
              </w:rPr>
              <w:t xml:space="preserve">Bewerbung </w:t>
            </w:r>
            <w:r w:rsidR="004F4FC0" w:rsidRPr="00C043B6">
              <w:rPr>
                <w:rFonts w:ascii="Arial" w:hAnsi="Arial" w:cs="Arial"/>
                <w:sz w:val="28"/>
                <w:szCs w:val="28"/>
              </w:rPr>
              <w:t>SGA-Förderpreis</w:t>
            </w:r>
            <w:r w:rsidRPr="00C043B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07F27">
              <w:rPr>
                <w:rFonts w:ascii="Arial" w:hAnsi="Arial" w:cs="Arial"/>
                <w:sz w:val="28"/>
                <w:szCs w:val="28"/>
              </w:rPr>
              <w:t>20</w:t>
            </w:r>
            <w:r w:rsidR="00025FA3">
              <w:rPr>
                <w:rFonts w:ascii="Arial" w:hAnsi="Arial" w:cs="Arial"/>
                <w:sz w:val="28"/>
                <w:szCs w:val="28"/>
              </w:rPr>
              <w:t>2</w:t>
            </w:r>
            <w:r w:rsidR="00024C9E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</w:tbl>
    <w:p w14:paraId="368BD81A" w14:textId="77777777" w:rsidR="00A64203" w:rsidRDefault="00A64203"/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910"/>
        <w:gridCol w:w="4900"/>
      </w:tblGrid>
      <w:tr w:rsidR="009972B4" w:rsidRPr="00DC6FAE" w14:paraId="19217D2E" w14:textId="77777777" w:rsidTr="00D034A8"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2DEE1F4F" w14:textId="77777777" w:rsidR="009972B4" w:rsidRPr="00DC6FAE" w:rsidRDefault="004F4FC0" w:rsidP="00960129">
            <w:pPr>
              <w:rPr>
                <w:rFonts w:ascii="Arial" w:hAnsi="Arial" w:cs="Arial"/>
                <w:sz w:val="20"/>
                <w:szCs w:val="20"/>
              </w:rPr>
            </w:pPr>
            <w:r w:rsidRPr="00DC6FAE">
              <w:rPr>
                <w:rFonts w:ascii="Arial" w:hAnsi="Arial" w:cs="Arial"/>
                <w:sz w:val="20"/>
                <w:szCs w:val="20"/>
              </w:rPr>
              <w:t>Name</w:t>
            </w:r>
            <w:r w:rsidR="009972B4" w:rsidRPr="00DC6FA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2333E694" w14:textId="77777777" w:rsidR="009972B4" w:rsidRPr="00DC6FAE" w:rsidRDefault="004F4FC0" w:rsidP="00EB3054">
            <w:pPr>
              <w:rPr>
                <w:rFonts w:ascii="Arial" w:hAnsi="Arial" w:cs="Arial"/>
                <w:sz w:val="20"/>
                <w:szCs w:val="20"/>
              </w:rPr>
            </w:pPr>
            <w:r w:rsidRPr="00DC6FAE">
              <w:rPr>
                <w:rFonts w:ascii="Arial" w:hAnsi="Arial" w:cs="Arial"/>
                <w:sz w:val="20"/>
                <w:szCs w:val="20"/>
              </w:rPr>
              <w:t>Vorname</w:t>
            </w:r>
            <w:r w:rsidR="009972B4" w:rsidRPr="00DC6FAE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505B6C" w:rsidRPr="00DC6FAE" w14:paraId="70491D86" w14:textId="77777777" w:rsidTr="00E477B7">
        <w:trPr>
          <w:trHeight w:val="454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34CC1724" w14:textId="77777777" w:rsidR="00505B6C" w:rsidRPr="00DC6FAE" w:rsidRDefault="00505B6C" w:rsidP="00E477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14A09A38" w14:textId="77777777" w:rsidR="00505B6C" w:rsidRPr="00DC6FAE" w:rsidRDefault="00505B6C" w:rsidP="00E477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B4" w:rsidRPr="00DC6FAE" w14:paraId="6AC5C1E6" w14:textId="77777777" w:rsidTr="00D034A8"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3FFE8CF3" w14:textId="77777777" w:rsidR="009972B4" w:rsidRPr="00DC6FAE" w:rsidRDefault="00505B6C" w:rsidP="00DB2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</w:t>
            </w:r>
            <w:r w:rsidR="00DB23B8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ution/Fachhochschule</w:t>
            </w:r>
            <w:r w:rsidR="004F4FC0" w:rsidRPr="00DC6FA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23721614" w14:textId="75E6DA87" w:rsidR="009972B4" w:rsidRPr="00DC6FAE" w:rsidRDefault="008634F7" w:rsidP="00EB3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Privata</w:t>
            </w:r>
            <w:r w:rsidR="00505B6C">
              <w:rPr>
                <w:rFonts w:ascii="Arial" w:hAnsi="Arial" w:cs="Arial"/>
                <w:sz w:val="20"/>
                <w:szCs w:val="20"/>
              </w:rPr>
              <w:t>dresse</w:t>
            </w:r>
            <w:r w:rsidR="008B69F6">
              <w:rPr>
                <w:rFonts w:ascii="Arial" w:hAnsi="Arial" w:cs="Arial"/>
                <w:sz w:val="20"/>
                <w:szCs w:val="20"/>
              </w:rPr>
              <w:t>/PLZ Ort</w:t>
            </w:r>
            <w:r w:rsidR="00505B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05B6C" w:rsidRPr="00DC6FAE" w14:paraId="65FEBD9D" w14:textId="77777777" w:rsidTr="00E477B7">
        <w:trPr>
          <w:trHeight w:val="454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3FAC7D14" w14:textId="77777777" w:rsidR="00505B6C" w:rsidRPr="00DC6FAE" w:rsidRDefault="00505B6C" w:rsidP="00EB3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57475117" w14:textId="77777777" w:rsidR="00505B6C" w:rsidRPr="00DC6FAE" w:rsidRDefault="00505B6C" w:rsidP="00EB3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FC0" w:rsidRPr="00DC6FAE" w14:paraId="13A2658B" w14:textId="77777777" w:rsidTr="00D034A8"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78BD1D34" w14:textId="77777777" w:rsidR="00082368" w:rsidRPr="00DC6FAE" w:rsidRDefault="004F4FC0" w:rsidP="00EB3054">
            <w:pPr>
              <w:rPr>
                <w:rFonts w:ascii="Arial" w:hAnsi="Arial" w:cs="Arial"/>
                <w:sz w:val="20"/>
                <w:szCs w:val="20"/>
              </w:rPr>
            </w:pPr>
            <w:r w:rsidRPr="00DC6FAE">
              <w:rPr>
                <w:rFonts w:ascii="Arial" w:hAnsi="Arial" w:cs="Arial"/>
                <w:sz w:val="20"/>
                <w:szCs w:val="20"/>
              </w:rPr>
              <w:t>E-Mail</w:t>
            </w:r>
            <w:r w:rsidR="009601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0A1646AF" w14:textId="77777777" w:rsidR="004F4FC0" w:rsidRPr="00DC6FAE" w:rsidRDefault="004F4FC0" w:rsidP="00EB3054">
            <w:pPr>
              <w:rPr>
                <w:rFonts w:ascii="Arial" w:hAnsi="Arial" w:cs="Arial"/>
                <w:sz w:val="20"/>
                <w:szCs w:val="20"/>
              </w:rPr>
            </w:pPr>
            <w:r w:rsidRPr="00DC6FAE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</w:tr>
      <w:tr w:rsidR="00505B6C" w:rsidRPr="00DC6FAE" w14:paraId="04EE073F" w14:textId="77777777" w:rsidTr="00E477B7">
        <w:trPr>
          <w:trHeight w:val="454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581E414A" w14:textId="77777777" w:rsidR="00505B6C" w:rsidRPr="00DC6FAE" w:rsidRDefault="00505B6C" w:rsidP="00EB3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1BBB8BC7" w14:textId="77777777" w:rsidR="00505B6C" w:rsidRPr="00DC6FAE" w:rsidRDefault="00505B6C" w:rsidP="00EB3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4A8" w:rsidRPr="00DC6FAE" w14:paraId="79C29223" w14:textId="77777777" w:rsidTr="00E477B7">
        <w:trPr>
          <w:trHeight w:val="351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3A98A6F9" w14:textId="77777777" w:rsidR="00D034A8" w:rsidRPr="00DC6FAE" w:rsidRDefault="00D034A8" w:rsidP="004B1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Betreuer:</w:t>
            </w: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0D4A62F2" w14:textId="77777777" w:rsidR="00D034A8" w:rsidRPr="00DC6FAE" w:rsidRDefault="00D034A8" w:rsidP="004B1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Bemerkungen</w:t>
            </w:r>
            <w:r w:rsidRPr="00DC6FAE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034A8" w:rsidRPr="00DC6FAE" w14:paraId="5EF75494" w14:textId="77777777" w:rsidTr="00E477B7">
        <w:trPr>
          <w:trHeight w:val="454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6D39B5" w14:textId="77777777" w:rsidR="00D034A8" w:rsidRPr="00DC6FAE" w:rsidRDefault="00D034A8" w:rsidP="004B1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4BAB4C" w14:textId="77777777" w:rsidR="00D034A8" w:rsidRPr="00DC6FAE" w:rsidRDefault="00D034A8" w:rsidP="004B1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74A707" w14:textId="77777777" w:rsidR="00D034A8" w:rsidRDefault="00D034A8"/>
    <w:p w14:paraId="03389BA7" w14:textId="77777777" w:rsidR="00E1413F" w:rsidRDefault="00E1413F"/>
    <w:tbl>
      <w:tblPr>
        <w:tblW w:w="981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810"/>
      </w:tblGrid>
      <w:tr w:rsidR="005829E6" w:rsidRPr="00DC6FAE" w14:paraId="0660B7D9" w14:textId="77777777" w:rsidTr="00D034A8"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B7FC8F" w14:textId="77777777" w:rsidR="005829E6" w:rsidRPr="00DC6FAE" w:rsidRDefault="005829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FC0" w:rsidRPr="00DC6FAE" w14:paraId="20C7278F" w14:textId="77777777" w:rsidTr="00D034A8"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79A54C" w14:textId="77777777" w:rsidR="004F4FC0" w:rsidRPr="00DC6FAE" w:rsidRDefault="00082368" w:rsidP="00E477B7">
            <w:pPr>
              <w:tabs>
                <w:tab w:val="left" w:pos="1656"/>
                <w:tab w:val="left" w:pos="396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C6FAE">
              <w:rPr>
                <w:rFonts w:ascii="Arial" w:hAnsi="Arial" w:cs="Arial"/>
                <w:sz w:val="20"/>
                <w:szCs w:val="20"/>
              </w:rPr>
              <w:t>Art der Arbeit:</w:t>
            </w:r>
            <w:r w:rsidR="00E477B7">
              <w:rPr>
                <w:rFonts w:ascii="Arial" w:hAnsi="Arial" w:cs="Arial"/>
                <w:sz w:val="20"/>
                <w:szCs w:val="20"/>
              </w:rPr>
              <w:tab/>
            </w:r>
            <w:r w:rsidRPr="00DC6F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380F" w:rsidRPr="00DC6F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DC6F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380F" w:rsidRPr="00DC6FAE">
              <w:rPr>
                <w:rFonts w:ascii="Arial" w:hAnsi="Arial" w:cs="Arial"/>
                <w:sz w:val="20"/>
                <w:szCs w:val="20"/>
              </w:rPr>
            </w:r>
            <w:r w:rsidR="00CE380F" w:rsidRPr="00DC6F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380F" w:rsidRPr="00DC6F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DC6FAE">
              <w:rPr>
                <w:rFonts w:ascii="Arial" w:hAnsi="Arial" w:cs="Arial"/>
                <w:sz w:val="20"/>
                <w:szCs w:val="20"/>
              </w:rPr>
              <w:t xml:space="preserve"> Bachelorarbeit</w:t>
            </w:r>
            <w:r w:rsidRPr="00DC6FAE">
              <w:rPr>
                <w:rFonts w:ascii="Arial" w:hAnsi="Arial" w:cs="Arial"/>
                <w:sz w:val="20"/>
                <w:szCs w:val="20"/>
              </w:rPr>
              <w:tab/>
            </w:r>
            <w:r w:rsidR="00CE380F" w:rsidRPr="00DC6F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DC6F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380F" w:rsidRPr="00DC6FAE">
              <w:rPr>
                <w:rFonts w:ascii="Arial" w:hAnsi="Arial" w:cs="Arial"/>
                <w:sz w:val="20"/>
                <w:szCs w:val="20"/>
              </w:rPr>
            </w:r>
            <w:r w:rsidR="00CE380F" w:rsidRPr="00DC6F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380F" w:rsidRPr="00DC6F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DC6FAE">
              <w:rPr>
                <w:rFonts w:ascii="Arial" w:hAnsi="Arial" w:cs="Arial"/>
                <w:sz w:val="20"/>
                <w:szCs w:val="20"/>
              </w:rPr>
              <w:t xml:space="preserve"> Masterarbeit</w:t>
            </w:r>
          </w:p>
        </w:tc>
      </w:tr>
    </w:tbl>
    <w:p w14:paraId="13454F5A" w14:textId="77777777" w:rsidR="004F4FC0" w:rsidRDefault="004F4FC0">
      <w:pPr>
        <w:rPr>
          <w:rFonts w:ascii="Arial" w:hAnsi="Arial" w:cs="Arial"/>
          <w:sz w:val="20"/>
          <w:szCs w:val="20"/>
        </w:rPr>
      </w:pPr>
    </w:p>
    <w:p w14:paraId="6501DE39" w14:textId="77777777" w:rsidR="00A64203" w:rsidRPr="00DC6FAE" w:rsidRDefault="00A64203">
      <w:pPr>
        <w:rPr>
          <w:rFonts w:ascii="Arial" w:hAnsi="Arial" w:cs="Arial"/>
          <w:sz w:val="20"/>
          <w:szCs w:val="20"/>
        </w:rPr>
      </w:pPr>
    </w:p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810"/>
      </w:tblGrid>
      <w:tr w:rsidR="009972B4" w:rsidRPr="00DC6FAE" w14:paraId="74B419A2" w14:textId="77777777">
        <w:trPr>
          <w:trHeight w:val="75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13B72932" w14:textId="77777777" w:rsidR="009972B4" w:rsidRPr="00DC6FAE" w:rsidRDefault="00F7311B">
            <w:pPr>
              <w:pStyle w:val="Allcaps"/>
              <w:rPr>
                <w:rFonts w:ascii="Arial" w:hAnsi="Arial" w:cs="Arial"/>
                <w:caps w:val="0"/>
                <w:sz w:val="20"/>
                <w:szCs w:val="20"/>
              </w:rPr>
            </w:pPr>
            <w:r>
              <w:rPr>
                <w:rFonts w:ascii="Arial" w:hAnsi="Arial" w:cs="Arial"/>
                <w:caps w:val="0"/>
                <w:sz w:val="20"/>
                <w:szCs w:val="20"/>
              </w:rPr>
              <w:t xml:space="preserve">Beschreiben Sie </w:t>
            </w:r>
            <w:r w:rsidR="005D177D">
              <w:rPr>
                <w:rFonts w:ascii="Arial" w:hAnsi="Arial" w:cs="Arial"/>
                <w:caps w:val="0"/>
                <w:sz w:val="20"/>
                <w:szCs w:val="20"/>
              </w:rPr>
              <w:t xml:space="preserve">möglichst detailliert </w:t>
            </w:r>
            <w:r>
              <w:rPr>
                <w:rFonts w:ascii="Arial" w:hAnsi="Arial" w:cs="Arial"/>
                <w:caps w:val="0"/>
                <w:sz w:val="20"/>
                <w:szCs w:val="20"/>
              </w:rPr>
              <w:t>die Ausgangslage Ihrer Arbeit, d.h. was vor Beginn der Arbeit bereits existierte oder von Dritten entwickelt wurde</w:t>
            </w:r>
            <w:r w:rsidR="004F4FC0" w:rsidRPr="00DC6FAE">
              <w:rPr>
                <w:rFonts w:ascii="Arial" w:hAnsi="Arial" w:cs="Arial"/>
                <w:caps w:val="0"/>
                <w:sz w:val="20"/>
                <w:szCs w:val="20"/>
              </w:rPr>
              <w:t>.</w:t>
            </w:r>
          </w:p>
        </w:tc>
      </w:tr>
      <w:tr w:rsidR="009972B4" w:rsidRPr="00DC6FAE" w14:paraId="3F4DF36B" w14:textId="77777777" w:rsidTr="00F7311B">
        <w:trPr>
          <w:trHeight w:val="5882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485E14" w14:textId="77777777" w:rsidR="009972B4" w:rsidRPr="00DC6FAE" w:rsidRDefault="009972B4" w:rsidP="00F709E7">
            <w:pPr>
              <w:pStyle w:val="BulletedList"/>
              <w:numPr>
                <w:ilvl w:val="0"/>
                <w:numId w:val="0"/>
              </w:numPr>
              <w:ind w:left="14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8014A8" w14:textId="77777777" w:rsidR="00A64203" w:rsidRDefault="00A64203"/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810"/>
      </w:tblGrid>
      <w:tr w:rsidR="00F7311B" w:rsidRPr="00DC6FAE" w14:paraId="06C06F80" w14:textId="77777777" w:rsidTr="002C507B">
        <w:trPr>
          <w:trHeight w:val="75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48A54121" w14:textId="77777777" w:rsidR="00F7311B" w:rsidRPr="00DC6FAE" w:rsidRDefault="00F7311B" w:rsidP="00F7311B">
            <w:pPr>
              <w:pStyle w:val="Allcaps"/>
              <w:rPr>
                <w:rFonts w:ascii="Arial" w:hAnsi="Arial" w:cs="Arial"/>
                <w:caps w:val="0"/>
                <w:sz w:val="20"/>
                <w:szCs w:val="20"/>
              </w:rPr>
            </w:pPr>
            <w:r>
              <w:rPr>
                <w:caps w:val="0"/>
                <w:lang w:bidi="ar-SA"/>
              </w:rPr>
              <w:br w:type="page"/>
            </w:r>
            <w:r>
              <w:rPr>
                <w:rFonts w:ascii="Arial" w:hAnsi="Arial" w:cs="Arial"/>
                <w:caps w:val="0"/>
                <w:sz w:val="20"/>
                <w:szCs w:val="20"/>
              </w:rPr>
              <w:t xml:space="preserve">Beschreiben Sie </w:t>
            </w:r>
            <w:r w:rsidR="005D177D">
              <w:rPr>
                <w:rFonts w:ascii="Arial" w:hAnsi="Arial" w:cs="Arial"/>
                <w:caps w:val="0"/>
                <w:sz w:val="20"/>
                <w:szCs w:val="20"/>
              </w:rPr>
              <w:t xml:space="preserve">ausführlich </w:t>
            </w:r>
            <w:r>
              <w:rPr>
                <w:rFonts w:ascii="Arial" w:hAnsi="Arial" w:cs="Arial"/>
                <w:caps w:val="0"/>
                <w:sz w:val="20"/>
                <w:szCs w:val="20"/>
              </w:rPr>
              <w:t>Ihre Eigenleistung und geben Sie an, welche Ihrer Resultate Sie als besonders wertvoll erachten</w:t>
            </w:r>
            <w:r w:rsidRPr="00DC6FAE">
              <w:rPr>
                <w:rFonts w:ascii="Arial" w:hAnsi="Arial" w:cs="Arial"/>
                <w:caps w:val="0"/>
                <w:sz w:val="20"/>
                <w:szCs w:val="20"/>
              </w:rPr>
              <w:t>.</w:t>
            </w:r>
          </w:p>
        </w:tc>
      </w:tr>
      <w:tr w:rsidR="00F7311B" w:rsidRPr="00DC6FAE" w14:paraId="60F22F98" w14:textId="77777777" w:rsidTr="00DF7FE6">
        <w:trPr>
          <w:trHeight w:val="11670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82332E" w14:textId="77777777" w:rsidR="00F7311B" w:rsidRPr="00DC6FAE" w:rsidRDefault="00F7311B" w:rsidP="002C507B">
            <w:pPr>
              <w:pStyle w:val="BulletedList"/>
              <w:numPr>
                <w:ilvl w:val="0"/>
                <w:numId w:val="0"/>
              </w:numPr>
              <w:ind w:left="14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18C9C9" w14:textId="77777777" w:rsidR="009972B4" w:rsidRDefault="009972B4" w:rsidP="00480812">
      <w:pPr>
        <w:ind w:right="96"/>
      </w:pPr>
    </w:p>
    <w:sectPr w:rsidR="009972B4" w:rsidSect="00F709E7">
      <w:headerReference w:type="default" r:id="rId8"/>
      <w:footerReference w:type="default" r:id="rId9"/>
      <w:pgSz w:w="11907" w:h="16839"/>
      <w:pgMar w:top="2835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75C3" w14:textId="77777777" w:rsidR="00847D02" w:rsidRDefault="00847D02" w:rsidP="004F4FC0">
      <w:pPr>
        <w:spacing w:before="0" w:after="0"/>
      </w:pPr>
      <w:r>
        <w:separator/>
      </w:r>
    </w:p>
  </w:endnote>
  <w:endnote w:type="continuationSeparator" w:id="0">
    <w:p w14:paraId="2FC97756" w14:textId="77777777" w:rsidR="00847D02" w:rsidRDefault="00847D02" w:rsidP="004F4F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D8C8" w14:textId="77777777" w:rsidR="00F7311B" w:rsidRDefault="00F7311B" w:rsidP="00480812">
    <w:pPr>
      <w:pStyle w:val="Fuzeile"/>
      <w:tabs>
        <w:tab w:val="clear" w:pos="9072"/>
      </w:tabs>
      <w:ind w:right="-754"/>
    </w:pPr>
    <w:r>
      <w:t xml:space="preserve">Seite </w:t>
    </w:r>
    <w:r w:rsidR="00025FA3">
      <w:fldChar w:fldCharType="begin"/>
    </w:r>
    <w:r w:rsidR="00025FA3">
      <w:instrText xml:space="preserve"> PAGE   \* MERGEFORMAT </w:instrText>
    </w:r>
    <w:r w:rsidR="00025FA3">
      <w:fldChar w:fldCharType="separate"/>
    </w:r>
    <w:r w:rsidR="00A92524">
      <w:rPr>
        <w:noProof/>
      </w:rPr>
      <w:t>1</w:t>
    </w:r>
    <w:r w:rsidR="00025FA3">
      <w:rPr>
        <w:noProof/>
      </w:rPr>
      <w:fldChar w:fldCharType="end"/>
    </w:r>
  </w:p>
  <w:p w14:paraId="259460E7" w14:textId="77777777" w:rsidR="00F7311B" w:rsidRDefault="00F731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20F9E" w14:textId="77777777" w:rsidR="00847D02" w:rsidRDefault="00847D02" w:rsidP="004F4FC0">
      <w:pPr>
        <w:spacing w:before="0" w:after="0"/>
      </w:pPr>
      <w:r>
        <w:separator/>
      </w:r>
    </w:p>
  </w:footnote>
  <w:footnote w:type="continuationSeparator" w:id="0">
    <w:p w14:paraId="5A2452B2" w14:textId="77777777" w:rsidR="00847D02" w:rsidRDefault="00847D02" w:rsidP="004F4FC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C9DE" w14:textId="77777777" w:rsidR="004F4FC0" w:rsidRPr="004F4FC0" w:rsidRDefault="00F709E7" w:rsidP="004F4FC0">
    <w:pPr>
      <w:pStyle w:val="Kopfzeile"/>
      <w:tabs>
        <w:tab w:val="clear" w:pos="4536"/>
        <w:tab w:val="clear" w:pos="9072"/>
        <w:tab w:val="right" w:pos="9923"/>
      </w:tabs>
      <w:spacing w:before="120"/>
      <w:ind w:left="5954" w:right="-612"/>
      <w:rPr>
        <w:rFonts w:ascii="Arial" w:hAnsi="Arial" w:cs="Arial"/>
        <w:sz w:val="18"/>
      </w:rPr>
    </w:pPr>
    <w:r>
      <w:rPr>
        <w:rFonts w:ascii="Arial" w:hAnsi="Arial" w:cs="Arial"/>
        <w:noProof/>
        <w:lang w:val="de-CH" w:eastAsia="de-CH"/>
      </w:rPr>
      <w:drawing>
        <wp:anchor distT="0" distB="0" distL="114300" distR="114300" simplePos="0" relativeHeight="251661312" behindDoc="0" locked="0" layoutInCell="1" allowOverlap="1" wp14:anchorId="7DA1687C" wp14:editId="3432651E">
          <wp:simplePos x="0" y="0"/>
          <wp:positionH relativeFrom="column">
            <wp:posOffset>-9525</wp:posOffset>
          </wp:positionH>
          <wp:positionV relativeFrom="paragraph">
            <wp:posOffset>49530</wp:posOffset>
          </wp:positionV>
          <wp:extent cx="1616710" cy="759460"/>
          <wp:effectExtent l="19050" t="0" r="2540" b="0"/>
          <wp:wrapNone/>
          <wp:docPr id="2" name="Bild 2" descr="LOGO-2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2 klei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759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4FC0" w:rsidRPr="004F4FC0">
      <w:rPr>
        <w:rFonts w:ascii="Arial" w:hAnsi="Arial" w:cs="Arial"/>
        <w:sz w:val="18"/>
      </w:rPr>
      <w:t>Schweizerische Gesellschaft für Automatik</w:t>
    </w:r>
    <w:r w:rsidR="004F4FC0" w:rsidRPr="004F4FC0">
      <w:rPr>
        <w:rFonts w:ascii="Arial" w:hAnsi="Arial" w:cs="Arial"/>
        <w:sz w:val="18"/>
      </w:rPr>
      <w:br/>
    </w:r>
    <w:proofErr w:type="spellStart"/>
    <w:r w:rsidR="004F4FC0" w:rsidRPr="004F4FC0">
      <w:rPr>
        <w:rFonts w:ascii="Arial" w:hAnsi="Arial" w:cs="Arial"/>
        <w:sz w:val="18"/>
      </w:rPr>
      <w:t>Association</w:t>
    </w:r>
    <w:proofErr w:type="spellEnd"/>
    <w:r w:rsidR="004F4FC0" w:rsidRPr="004F4FC0">
      <w:rPr>
        <w:rFonts w:ascii="Arial" w:hAnsi="Arial" w:cs="Arial"/>
        <w:sz w:val="18"/>
      </w:rPr>
      <w:t xml:space="preserve"> Suisse </w:t>
    </w:r>
    <w:proofErr w:type="spellStart"/>
    <w:r w:rsidR="004F4FC0" w:rsidRPr="004F4FC0">
      <w:rPr>
        <w:rFonts w:ascii="Arial" w:hAnsi="Arial" w:cs="Arial"/>
        <w:sz w:val="18"/>
      </w:rPr>
      <w:t>pour</w:t>
    </w:r>
    <w:proofErr w:type="spellEnd"/>
    <w:r w:rsidR="004F4FC0" w:rsidRPr="004F4FC0">
      <w:rPr>
        <w:rFonts w:ascii="Arial" w:hAnsi="Arial" w:cs="Arial"/>
        <w:sz w:val="18"/>
      </w:rPr>
      <w:t xml:space="preserve"> </w:t>
    </w:r>
    <w:proofErr w:type="spellStart"/>
    <w:r w:rsidR="004F4FC0" w:rsidRPr="004F4FC0">
      <w:rPr>
        <w:rFonts w:ascii="Arial" w:hAnsi="Arial" w:cs="Arial"/>
        <w:sz w:val="18"/>
      </w:rPr>
      <w:t>l’Automatique</w:t>
    </w:r>
    <w:proofErr w:type="spellEnd"/>
    <w:r w:rsidR="004F4FC0" w:rsidRPr="004F4FC0">
      <w:rPr>
        <w:rFonts w:ascii="Arial" w:hAnsi="Arial" w:cs="Arial"/>
        <w:sz w:val="18"/>
      </w:rPr>
      <w:br/>
      <w:t xml:space="preserve">Swiss Society </w:t>
    </w:r>
    <w:proofErr w:type="spellStart"/>
    <w:r w:rsidR="004F4FC0" w:rsidRPr="004F4FC0">
      <w:rPr>
        <w:rFonts w:ascii="Arial" w:hAnsi="Arial" w:cs="Arial"/>
        <w:sz w:val="18"/>
      </w:rPr>
      <w:t>for</w:t>
    </w:r>
    <w:proofErr w:type="spellEnd"/>
    <w:r w:rsidR="004F4FC0" w:rsidRPr="004F4FC0">
      <w:rPr>
        <w:rFonts w:ascii="Arial" w:hAnsi="Arial" w:cs="Arial"/>
        <w:sz w:val="18"/>
      </w:rPr>
      <w:t xml:space="preserve"> </w:t>
    </w:r>
    <w:proofErr w:type="spellStart"/>
    <w:r w:rsidR="004F4FC0" w:rsidRPr="004F4FC0">
      <w:rPr>
        <w:rFonts w:ascii="Arial" w:hAnsi="Arial" w:cs="Arial"/>
        <w:sz w:val="18"/>
      </w:rPr>
      <w:t>Automatic</w:t>
    </w:r>
    <w:proofErr w:type="spellEnd"/>
    <w:r w:rsidR="004F4FC0" w:rsidRPr="004F4FC0">
      <w:rPr>
        <w:rFonts w:ascii="Arial" w:hAnsi="Arial" w:cs="Arial"/>
        <w:sz w:val="18"/>
      </w:rPr>
      <w:t xml:space="preserve"> Control</w:t>
    </w:r>
  </w:p>
  <w:p w14:paraId="19C235C6" w14:textId="77777777" w:rsidR="004F4FC0" w:rsidRPr="004F4FC0" w:rsidRDefault="004F4FC0" w:rsidP="004F4FC0">
    <w:pPr>
      <w:pStyle w:val="Kopfzeile"/>
      <w:tabs>
        <w:tab w:val="clear" w:pos="4536"/>
        <w:tab w:val="clear" w:pos="9072"/>
        <w:tab w:val="right" w:pos="9923"/>
      </w:tabs>
      <w:spacing w:before="240"/>
      <w:ind w:left="5954" w:right="-612"/>
      <w:rPr>
        <w:rFonts w:ascii="Arial" w:hAnsi="Arial" w:cs="Arial"/>
        <w:sz w:val="18"/>
      </w:rPr>
    </w:pPr>
    <w:r w:rsidRPr="004F4FC0">
      <w:rPr>
        <w:rFonts w:ascii="Arial" w:hAnsi="Arial" w:cs="Arial"/>
        <w:sz w:val="18"/>
      </w:rPr>
      <w:t>www.sga-asspa.ch</w:t>
    </w:r>
  </w:p>
  <w:p w14:paraId="4A95A487" w14:textId="77777777" w:rsidR="004F4FC0" w:rsidRDefault="00A92524" w:rsidP="004F4FC0">
    <w:pPr>
      <w:pStyle w:val="Kopfzeile"/>
      <w:tabs>
        <w:tab w:val="clear" w:pos="9072"/>
        <w:tab w:val="right" w:pos="9923"/>
      </w:tabs>
    </w:pPr>
    <w:r>
      <w:rPr>
        <w:rFonts w:cs="Arial"/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5E0459" wp14:editId="0DD972A6">
              <wp:simplePos x="0" y="0"/>
              <wp:positionH relativeFrom="column">
                <wp:posOffset>-10795</wp:posOffset>
              </wp:positionH>
              <wp:positionV relativeFrom="paragraph">
                <wp:posOffset>118110</wp:posOffset>
              </wp:positionV>
              <wp:extent cx="6303645" cy="0"/>
              <wp:effectExtent l="17780" t="22860" r="22225" b="1524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364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645AE2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9.3pt" to="495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" strokeweight="2.25pt"/>
          </w:pict>
        </mc:Fallback>
      </mc:AlternateContent>
    </w:r>
  </w:p>
  <w:p w14:paraId="69D5A057" w14:textId="77777777" w:rsidR="004F4FC0" w:rsidRDefault="004F4F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428"/>
        </w:tabs>
        <w:ind w:left="57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0333564">
    <w:abstractNumId w:val="0"/>
  </w:num>
  <w:num w:numId="2" w16cid:durableId="17429486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C0"/>
    <w:rsid w:val="00024C9E"/>
    <w:rsid w:val="00025FA3"/>
    <w:rsid w:val="0006184E"/>
    <w:rsid w:val="00061BB1"/>
    <w:rsid w:val="00082368"/>
    <w:rsid w:val="00107F27"/>
    <w:rsid w:val="00155725"/>
    <w:rsid w:val="0016135C"/>
    <w:rsid w:val="00161664"/>
    <w:rsid w:val="00163096"/>
    <w:rsid w:val="00182544"/>
    <w:rsid w:val="001F554E"/>
    <w:rsid w:val="00215F36"/>
    <w:rsid w:val="002170CE"/>
    <w:rsid w:val="00240A0F"/>
    <w:rsid w:val="00290772"/>
    <w:rsid w:val="002E4C02"/>
    <w:rsid w:val="00300EC4"/>
    <w:rsid w:val="00320070"/>
    <w:rsid w:val="003F2CBD"/>
    <w:rsid w:val="004031C9"/>
    <w:rsid w:val="00463558"/>
    <w:rsid w:val="00475EBE"/>
    <w:rsid w:val="00480812"/>
    <w:rsid w:val="004F4FC0"/>
    <w:rsid w:val="00505B6C"/>
    <w:rsid w:val="00511610"/>
    <w:rsid w:val="00544853"/>
    <w:rsid w:val="005633B8"/>
    <w:rsid w:val="00564F7C"/>
    <w:rsid w:val="005802AD"/>
    <w:rsid w:val="005829E6"/>
    <w:rsid w:val="005A0F26"/>
    <w:rsid w:val="005D177D"/>
    <w:rsid w:val="00631066"/>
    <w:rsid w:val="0063243C"/>
    <w:rsid w:val="00635038"/>
    <w:rsid w:val="0064094E"/>
    <w:rsid w:val="0069764E"/>
    <w:rsid w:val="00710EF9"/>
    <w:rsid w:val="00847D02"/>
    <w:rsid w:val="008634F7"/>
    <w:rsid w:val="008B69F6"/>
    <w:rsid w:val="00960129"/>
    <w:rsid w:val="009972B4"/>
    <w:rsid w:val="009D27D3"/>
    <w:rsid w:val="009D6B26"/>
    <w:rsid w:val="009E366A"/>
    <w:rsid w:val="009F16CF"/>
    <w:rsid w:val="00A26BC7"/>
    <w:rsid w:val="00A64203"/>
    <w:rsid w:val="00A77255"/>
    <w:rsid w:val="00A92524"/>
    <w:rsid w:val="00AB2472"/>
    <w:rsid w:val="00AD5362"/>
    <w:rsid w:val="00AE6D29"/>
    <w:rsid w:val="00B04500"/>
    <w:rsid w:val="00B42FD2"/>
    <w:rsid w:val="00BB2262"/>
    <w:rsid w:val="00BC2CF3"/>
    <w:rsid w:val="00C043B6"/>
    <w:rsid w:val="00C724D2"/>
    <w:rsid w:val="00CA3FDF"/>
    <w:rsid w:val="00CE1072"/>
    <w:rsid w:val="00CE380F"/>
    <w:rsid w:val="00D01028"/>
    <w:rsid w:val="00D034A8"/>
    <w:rsid w:val="00D44259"/>
    <w:rsid w:val="00D443EA"/>
    <w:rsid w:val="00D520F7"/>
    <w:rsid w:val="00D60F2B"/>
    <w:rsid w:val="00D86128"/>
    <w:rsid w:val="00DB23B8"/>
    <w:rsid w:val="00DC6FAE"/>
    <w:rsid w:val="00DF21DE"/>
    <w:rsid w:val="00DF7FE6"/>
    <w:rsid w:val="00E1413F"/>
    <w:rsid w:val="00E477B7"/>
    <w:rsid w:val="00E535CA"/>
    <w:rsid w:val="00EB3054"/>
    <w:rsid w:val="00F709E7"/>
    <w:rsid w:val="00F7311B"/>
    <w:rsid w:val="00F9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  <w14:docId w14:val="00EF85B2"/>
  <w15:docId w15:val="{B113BA86-F918-475A-AA4C-39CD902A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4F7C"/>
    <w:pPr>
      <w:spacing w:before="40" w:after="40"/>
    </w:pPr>
    <w:rPr>
      <w:rFonts w:ascii="Verdana" w:hAnsi="Verdana" w:cs="Verdana"/>
      <w:sz w:val="16"/>
      <w:szCs w:val="16"/>
      <w:lang w:val="de-DE" w:eastAsia="de-DE"/>
    </w:rPr>
  </w:style>
  <w:style w:type="paragraph" w:styleId="berschrift1">
    <w:name w:val="heading 1"/>
    <w:basedOn w:val="Standard"/>
    <w:next w:val="Standard"/>
    <w:qFormat/>
    <w:rsid w:val="00564F7C"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64F7C"/>
    <w:rPr>
      <w:rFonts w:ascii="Tahoma" w:hAnsi="Tahoma" w:cs="Tahoma"/>
    </w:rPr>
  </w:style>
  <w:style w:type="character" w:customStyle="1" w:styleId="AllcapsChar">
    <w:name w:val="All caps Char"/>
    <w:basedOn w:val="Absatz-Standardschriftart"/>
    <w:link w:val="Allcaps"/>
    <w:locked/>
    <w:rsid w:val="00564F7C"/>
    <w:rPr>
      <w:rFonts w:ascii="Verdana" w:hAnsi="Verdana" w:hint="default"/>
      <w:caps/>
      <w:sz w:val="16"/>
      <w:szCs w:val="16"/>
      <w:lang w:val="de-DE" w:eastAsia="de-DE" w:bidi="de-DE"/>
    </w:rPr>
  </w:style>
  <w:style w:type="paragraph" w:customStyle="1" w:styleId="Allcaps">
    <w:name w:val="All caps"/>
    <w:basedOn w:val="Standard"/>
    <w:link w:val="AllcapsChar"/>
    <w:rsid w:val="00564F7C"/>
    <w:rPr>
      <w:caps/>
      <w:lang w:bidi="de-DE"/>
    </w:rPr>
  </w:style>
  <w:style w:type="paragraph" w:customStyle="1" w:styleId="BulletedList">
    <w:name w:val="Bulleted List"/>
    <w:basedOn w:val="Standard"/>
    <w:rsid w:val="00564F7C"/>
    <w:pPr>
      <w:numPr>
        <w:numId w:val="2"/>
      </w:numPr>
      <w:tabs>
        <w:tab w:val="clear" w:pos="428"/>
        <w:tab w:val="num" w:pos="288"/>
      </w:tabs>
      <w:spacing w:before="120" w:after="240"/>
      <w:ind w:left="432"/>
    </w:pPr>
    <w:rPr>
      <w:lang w:bidi="de-DE"/>
    </w:rPr>
  </w:style>
  <w:style w:type="character" w:customStyle="1" w:styleId="BoldChar">
    <w:name w:val="Bold Char"/>
    <w:basedOn w:val="Absatz-Standardschriftart"/>
    <w:link w:val="Bold"/>
    <w:locked/>
    <w:rsid w:val="00564F7C"/>
    <w:rPr>
      <w:rFonts w:ascii="Verdana" w:hAnsi="Verdana" w:hint="default"/>
      <w:b/>
      <w:bCs w:val="0"/>
      <w:sz w:val="16"/>
      <w:szCs w:val="24"/>
      <w:lang w:val="de-DE" w:eastAsia="de-DE" w:bidi="de-DE"/>
    </w:rPr>
  </w:style>
  <w:style w:type="paragraph" w:customStyle="1" w:styleId="Bold">
    <w:name w:val="Bold"/>
    <w:basedOn w:val="Standard"/>
    <w:link w:val="BoldChar"/>
    <w:rsid w:val="00564F7C"/>
    <w:rPr>
      <w:b/>
      <w:lang w:bidi="de-DE"/>
    </w:rPr>
  </w:style>
  <w:style w:type="character" w:customStyle="1" w:styleId="ItalicChar">
    <w:name w:val="Italic Char"/>
    <w:basedOn w:val="Absatz-Standardschriftart"/>
    <w:link w:val="Italic"/>
    <w:locked/>
    <w:rsid w:val="00564F7C"/>
    <w:rPr>
      <w:rFonts w:ascii="Verdana" w:hAnsi="Verdana" w:hint="default"/>
      <w:i/>
      <w:iCs w:val="0"/>
      <w:sz w:val="16"/>
      <w:szCs w:val="24"/>
      <w:lang w:val="de-DE" w:eastAsia="de-DE" w:bidi="de-DE"/>
    </w:rPr>
  </w:style>
  <w:style w:type="paragraph" w:customStyle="1" w:styleId="Italic">
    <w:name w:val="Italic"/>
    <w:basedOn w:val="Standard"/>
    <w:link w:val="ItalicChar"/>
    <w:rsid w:val="00564F7C"/>
    <w:rPr>
      <w:i/>
      <w:lang w:bidi="de-DE"/>
    </w:rPr>
  </w:style>
  <w:style w:type="paragraph" w:styleId="Kopfzeile">
    <w:name w:val="header"/>
    <w:basedOn w:val="Standard"/>
    <w:link w:val="KopfzeileZchn"/>
    <w:rsid w:val="004F4FC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F4FC0"/>
    <w:rPr>
      <w:rFonts w:ascii="Verdana" w:hAnsi="Verdana" w:cs="Verdan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rsid w:val="004F4FC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F4FC0"/>
    <w:rPr>
      <w:rFonts w:ascii="Verdana" w:hAnsi="Verdana" w:cs="Verdan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0823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l\AppData\Roaming\Microsoft\Templates\Employee%20evaluation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05E35-1764-4F0E-8723-6B04AB50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evaluation.dot</Template>
  <TotalTime>0</TotalTime>
  <Pages>2</Pages>
  <Words>69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Christl Vogel</dc:creator>
  <cp:lastModifiedBy>Irène Hefti</cp:lastModifiedBy>
  <cp:revision>2</cp:revision>
  <cp:lastPrinted>2005-07-01T07:49:00Z</cp:lastPrinted>
  <dcterms:created xsi:type="dcterms:W3CDTF">2026-06-16T12:44:00Z</dcterms:created>
  <dcterms:modified xsi:type="dcterms:W3CDTF">2026-06-16T12:44:00Z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TC010427641031</vt:lpwstr>
  </property>
</Properties>
</file>